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118" w:rsidRDefault="00D66118" w:rsidP="00D465C0">
      <w:pPr>
        <w:spacing w:line="276" w:lineRule="auto"/>
        <w:jc w:val="center"/>
      </w:pPr>
      <w:r w:rsidRPr="00D465C0">
        <w:t xml:space="preserve">СПИСОК УЧИТЕЛЕЙ </w:t>
      </w:r>
      <w:r>
        <w:t xml:space="preserve"> МБОУ «Муралинская основная общеобразовательная школа Кайбицкого муниципального района РТ»</w:t>
      </w:r>
    </w:p>
    <w:p w:rsidR="00D66118" w:rsidRPr="00D465C0" w:rsidRDefault="00D66118" w:rsidP="00D465C0">
      <w:pPr>
        <w:spacing w:line="276" w:lineRule="auto"/>
        <w:jc w:val="center"/>
      </w:pPr>
      <w:r>
        <w:t>на 2018-2019 учебный год</w:t>
      </w:r>
    </w:p>
    <w:p w:rsidR="00D66118" w:rsidRPr="00AD695E" w:rsidRDefault="00D66118">
      <w:pPr>
        <w:jc w:val="center"/>
      </w:pPr>
    </w:p>
    <w:tbl>
      <w:tblPr>
        <w:tblW w:w="15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854"/>
        <w:gridCol w:w="1134"/>
        <w:gridCol w:w="1275"/>
        <w:gridCol w:w="1704"/>
        <w:gridCol w:w="1134"/>
        <w:gridCol w:w="1275"/>
        <w:gridCol w:w="709"/>
        <w:gridCol w:w="709"/>
        <w:gridCol w:w="1276"/>
        <w:gridCol w:w="1417"/>
        <w:gridCol w:w="2687"/>
      </w:tblGrid>
      <w:tr w:rsidR="00D66118" w:rsidRPr="0030618A" w:rsidTr="0030618A">
        <w:trPr>
          <w:trHeight w:val="440"/>
        </w:trPr>
        <w:tc>
          <w:tcPr>
            <w:tcW w:w="568" w:type="dxa"/>
            <w:vMerge w:val="restart"/>
          </w:tcPr>
          <w:p w:rsidR="00D66118" w:rsidRPr="0030618A" w:rsidRDefault="00D66118">
            <w:pPr>
              <w:jc w:val="center"/>
            </w:pPr>
            <w:r w:rsidRPr="0030618A">
              <w:rPr>
                <w:sz w:val="22"/>
                <w:szCs w:val="22"/>
              </w:rPr>
              <w:t>№</w:t>
            </w:r>
          </w:p>
        </w:tc>
        <w:tc>
          <w:tcPr>
            <w:tcW w:w="1854" w:type="dxa"/>
            <w:vMerge w:val="restart"/>
          </w:tcPr>
          <w:p w:rsidR="00D66118" w:rsidRPr="0030618A" w:rsidRDefault="00D66118">
            <w:pPr>
              <w:jc w:val="center"/>
            </w:pPr>
            <w:r w:rsidRPr="0030618A">
              <w:rPr>
                <w:sz w:val="22"/>
                <w:szCs w:val="22"/>
              </w:rPr>
              <w:t>Фамилии, имена, отчества</w:t>
            </w:r>
          </w:p>
        </w:tc>
        <w:tc>
          <w:tcPr>
            <w:tcW w:w="1134" w:type="dxa"/>
            <w:vMerge w:val="restart"/>
          </w:tcPr>
          <w:p w:rsidR="00D66118" w:rsidRPr="0030618A" w:rsidRDefault="00D66118" w:rsidP="00D92EDA">
            <w:pPr>
              <w:jc w:val="center"/>
            </w:pPr>
            <w:r w:rsidRPr="0030618A">
              <w:rPr>
                <w:sz w:val="22"/>
                <w:szCs w:val="22"/>
              </w:rPr>
              <w:t>Дата и год рождения</w:t>
            </w:r>
          </w:p>
        </w:tc>
        <w:tc>
          <w:tcPr>
            <w:tcW w:w="1275" w:type="dxa"/>
            <w:vMerge w:val="restart"/>
          </w:tcPr>
          <w:p w:rsidR="00D66118" w:rsidRPr="0030618A" w:rsidRDefault="00D66118" w:rsidP="00BF5C85">
            <w:pPr>
              <w:jc w:val="center"/>
            </w:pPr>
            <w:r>
              <w:rPr>
                <w:sz w:val="22"/>
                <w:szCs w:val="22"/>
              </w:rPr>
              <w:t>Должность</w:t>
            </w:r>
          </w:p>
          <w:p w:rsidR="00D66118" w:rsidRPr="0030618A" w:rsidRDefault="00D66118" w:rsidP="00BF5C85">
            <w:pPr>
              <w:jc w:val="center"/>
            </w:pPr>
            <w:r w:rsidRPr="0030618A">
              <w:rPr>
                <w:sz w:val="22"/>
                <w:szCs w:val="22"/>
              </w:rPr>
              <w:t>преп.</w:t>
            </w:r>
            <w:r w:rsidRPr="0030618A">
              <w:rPr>
                <w:sz w:val="22"/>
                <w:szCs w:val="22"/>
              </w:rPr>
              <w:br/>
              <w:t>предмет</w:t>
            </w:r>
          </w:p>
        </w:tc>
        <w:tc>
          <w:tcPr>
            <w:tcW w:w="1704" w:type="dxa"/>
            <w:vMerge w:val="restart"/>
          </w:tcPr>
          <w:p w:rsidR="00D66118" w:rsidRPr="0030618A" w:rsidRDefault="00D66118" w:rsidP="00437FA6">
            <w:pPr>
              <w:jc w:val="center"/>
            </w:pPr>
            <w:r w:rsidRPr="0030618A">
              <w:rPr>
                <w:sz w:val="22"/>
                <w:szCs w:val="22"/>
              </w:rPr>
              <w:t>Образование ,полное наименование уч. заведения, серия, номер диплома,  год окончания</w:t>
            </w:r>
          </w:p>
        </w:tc>
        <w:tc>
          <w:tcPr>
            <w:tcW w:w="1134" w:type="dxa"/>
            <w:vMerge w:val="restart"/>
          </w:tcPr>
          <w:p w:rsidR="00D66118" w:rsidRPr="0030618A" w:rsidRDefault="00D66118" w:rsidP="00BF5C85">
            <w:pPr>
              <w:jc w:val="center"/>
            </w:pPr>
            <w:r w:rsidRPr="0030618A">
              <w:rPr>
                <w:sz w:val="22"/>
                <w:szCs w:val="22"/>
              </w:rPr>
              <w:t>Квалификация по диплому</w:t>
            </w:r>
          </w:p>
        </w:tc>
        <w:tc>
          <w:tcPr>
            <w:tcW w:w="1275" w:type="dxa"/>
            <w:vMerge w:val="restart"/>
          </w:tcPr>
          <w:p w:rsidR="00D66118" w:rsidRPr="0030618A" w:rsidRDefault="00D66118" w:rsidP="00BF5C85">
            <w:pPr>
              <w:jc w:val="center"/>
            </w:pPr>
            <w:r w:rsidRPr="0030618A">
              <w:rPr>
                <w:sz w:val="22"/>
                <w:szCs w:val="22"/>
              </w:rPr>
              <w:t>Специальность по диплому</w:t>
            </w:r>
          </w:p>
          <w:p w:rsidR="00D66118" w:rsidRPr="0030618A" w:rsidRDefault="00D66118">
            <w:pPr>
              <w:jc w:val="center"/>
            </w:pPr>
          </w:p>
        </w:tc>
        <w:tc>
          <w:tcPr>
            <w:tcW w:w="1418" w:type="dxa"/>
            <w:gridSpan w:val="2"/>
          </w:tcPr>
          <w:p w:rsidR="00D66118" w:rsidRPr="0030618A" w:rsidRDefault="00D66118">
            <w:pPr>
              <w:jc w:val="center"/>
            </w:pPr>
            <w:r w:rsidRPr="0030618A">
              <w:rPr>
                <w:sz w:val="22"/>
                <w:szCs w:val="22"/>
              </w:rPr>
              <w:t xml:space="preserve">Стаж </w:t>
            </w:r>
          </w:p>
        </w:tc>
        <w:tc>
          <w:tcPr>
            <w:tcW w:w="1276" w:type="dxa"/>
            <w:vMerge w:val="restart"/>
          </w:tcPr>
          <w:p w:rsidR="00D66118" w:rsidRPr="0030618A" w:rsidRDefault="00D66118" w:rsidP="00437FA6">
            <w:pPr>
              <w:jc w:val="center"/>
            </w:pPr>
            <w:r w:rsidRPr="0030618A">
              <w:rPr>
                <w:sz w:val="22"/>
                <w:szCs w:val="22"/>
              </w:rPr>
              <w:t>С какого года</w:t>
            </w:r>
            <w:r w:rsidRPr="0030618A">
              <w:rPr>
                <w:sz w:val="22"/>
                <w:szCs w:val="22"/>
              </w:rPr>
              <w:br/>
              <w:t>работает в</w:t>
            </w:r>
          </w:p>
          <w:p w:rsidR="00D66118" w:rsidRPr="0030618A" w:rsidRDefault="00D66118" w:rsidP="00437FA6">
            <w:pPr>
              <w:jc w:val="center"/>
            </w:pPr>
            <w:r w:rsidRPr="0030618A">
              <w:rPr>
                <w:sz w:val="22"/>
                <w:szCs w:val="22"/>
              </w:rPr>
              <w:t>данной школе</w:t>
            </w:r>
          </w:p>
        </w:tc>
        <w:tc>
          <w:tcPr>
            <w:tcW w:w="1417" w:type="dxa"/>
            <w:vMerge w:val="restart"/>
          </w:tcPr>
          <w:p w:rsidR="00D66118" w:rsidRPr="0030618A" w:rsidRDefault="00D66118">
            <w:pPr>
              <w:jc w:val="center"/>
            </w:pPr>
            <w:r w:rsidRPr="0030618A">
              <w:rPr>
                <w:sz w:val="22"/>
                <w:szCs w:val="22"/>
              </w:rPr>
              <w:t>Квалифик.</w:t>
            </w:r>
            <w:r w:rsidRPr="0030618A">
              <w:rPr>
                <w:sz w:val="22"/>
                <w:szCs w:val="22"/>
              </w:rPr>
              <w:br/>
              <w:t>категория (год присвоения, по какому предмету)</w:t>
            </w:r>
          </w:p>
        </w:tc>
        <w:tc>
          <w:tcPr>
            <w:tcW w:w="2687" w:type="dxa"/>
            <w:vMerge w:val="restart"/>
          </w:tcPr>
          <w:p w:rsidR="00D66118" w:rsidRPr="0030618A" w:rsidRDefault="00D66118" w:rsidP="00B42F2F">
            <w:pPr>
              <w:jc w:val="center"/>
            </w:pPr>
            <w:r w:rsidRPr="0030618A">
              <w:rPr>
                <w:sz w:val="22"/>
                <w:szCs w:val="22"/>
              </w:rPr>
              <w:t>Награды</w:t>
            </w:r>
            <w:r w:rsidRPr="0030618A">
              <w:rPr>
                <w:sz w:val="22"/>
                <w:szCs w:val="22"/>
              </w:rPr>
              <w:br/>
              <w:t xml:space="preserve"> (указать все за весь период работы отраслевые, ведомственные, государственные награды) год </w:t>
            </w:r>
          </w:p>
        </w:tc>
      </w:tr>
      <w:tr w:rsidR="00D66118" w:rsidRPr="0030618A" w:rsidTr="0030618A">
        <w:trPr>
          <w:trHeight w:val="1340"/>
        </w:trPr>
        <w:tc>
          <w:tcPr>
            <w:tcW w:w="568" w:type="dxa"/>
            <w:vMerge/>
          </w:tcPr>
          <w:p w:rsidR="00D66118" w:rsidRPr="0030618A" w:rsidRDefault="00D66118">
            <w:pPr>
              <w:jc w:val="center"/>
            </w:pPr>
          </w:p>
        </w:tc>
        <w:tc>
          <w:tcPr>
            <w:tcW w:w="1854" w:type="dxa"/>
            <w:vMerge/>
          </w:tcPr>
          <w:p w:rsidR="00D66118" w:rsidRPr="0030618A" w:rsidRDefault="00D66118">
            <w:pPr>
              <w:jc w:val="center"/>
            </w:pPr>
          </w:p>
        </w:tc>
        <w:tc>
          <w:tcPr>
            <w:tcW w:w="1134" w:type="dxa"/>
            <w:vMerge/>
          </w:tcPr>
          <w:p w:rsidR="00D66118" w:rsidRPr="0030618A" w:rsidRDefault="00D66118" w:rsidP="00D92EDA">
            <w:pPr>
              <w:jc w:val="center"/>
            </w:pPr>
          </w:p>
        </w:tc>
        <w:tc>
          <w:tcPr>
            <w:tcW w:w="1275" w:type="dxa"/>
            <w:vMerge/>
          </w:tcPr>
          <w:p w:rsidR="00D66118" w:rsidRPr="0030618A" w:rsidRDefault="00D66118" w:rsidP="00BF5C85">
            <w:pPr>
              <w:jc w:val="center"/>
            </w:pPr>
          </w:p>
        </w:tc>
        <w:tc>
          <w:tcPr>
            <w:tcW w:w="1704" w:type="dxa"/>
            <w:vMerge/>
          </w:tcPr>
          <w:p w:rsidR="00D66118" w:rsidRPr="0030618A" w:rsidRDefault="00D66118">
            <w:pPr>
              <w:jc w:val="center"/>
            </w:pPr>
          </w:p>
        </w:tc>
        <w:tc>
          <w:tcPr>
            <w:tcW w:w="1134" w:type="dxa"/>
            <w:vMerge/>
          </w:tcPr>
          <w:p w:rsidR="00D66118" w:rsidRPr="0030618A" w:rsidRDefault="00D66118" w:rsidP="00BF5C85">
            <w:pPr>
              <w:jc w:val="center"/>
            </w:pPr>
          </w:p>
        </w:tc>
        <w:tc>
          <w:tcPr>
            <w:tcW w:w="1275" w:type="dxa"/>
            <w:vMerge/>
          </w:tcPr>
          <w:p w:rsidR="00D66118" w:rsidRPr="0030618A" w:rsidRDefault="00D66118" w:rsidP="00BF5C85">
            <w:pPr>
              <w:jc w:val="center"/>
            </w:pPr>
          </w:p>
        </w:tc>
        <w:tc>
          <w:tcPr>
            <w:tcW w:w="709" w:type="dxa"/>
          </w:tcPr>
          <w:p w:rsidR="00D66118" w:rsidRPr="0030618A" w:rsidRDefault="00D66118" w:rsidP="00BF5C85">
            <w:pPr>
              <w:jc w:val="center"/>
            </w:pPr>
            <w:r w:rsidRPr="0030618A">
              <w:rPr>
                <w:sz w:val="22"/>
                <w:szCs w:val="22"/>
              </w:rPr>
              <w:t>общий</w:t>
            </w:r>
          </w:p>
        </w:tc>
        <w:tc>
          <w:tcPr>
            <w:tcW w:w="709" w:type="dxa"/>
          </w:tcPr>
          <w:p w:rsidR="00D66118" w:rsidRPr="0030618A" w:rsidRDefault="00D66118" w:rsidP="00BF5C85">
            <w:pPr>
              <w:jc w:val="center"/>
            </w:pPr>
            <w:r w:rsidRPr="0030618A">
              <w:rPr>
                <w:sz w:val="22"/>
                <w:szCs w:val="22"/>
              </w:rPr>
              <w:t>педагогический</w:t>
            </w:r>
          </w:p>
        </w:tc>
        <w:tc>
          <w:tcPr>
            <w:tcW w:w="1276" w:type="dxa"/>
            <w:vMerge/>
          </w:tcPr>
          <w:p w:rsidR="00D66118" w:rsidRPr="0030618A" w:rsidRDefault="00D66118">
            <w:pPr>
              <w:jc w:val="center"/>
            </w:pPr>
          </w:p>
        </w:tc>
        <w:tc>
          <w:tcPr>
            <w:tcW w:w="1417" w:type="dxa"/>
            <w:vMerge/>
          </w:tcPr>
          <w:p w:rsidR="00D66118" w:rsidRPr="0030618A" w:rsidRDefault="00D66118">
            <w:pPr>
              <w:jc w:val="center"/>
            </w:pPr>
          </w:p>
        </w:tc>
        <w:tc>
          <w:tcPr>
            <w:tcW w:w="2687" w:type="dxa"/>
            <w:vMerge/>
          </w:tcPr>
          <w:p w:rsidR="00D66118" w:rsidRPr="0030618A" w:rsidRDefault="00D66118">
            <w:pPr>
              <w:jc w:val="center"/>
            </w:pPr>
          </w:p>
        </w:tc>
      </w:tr>
      <w:tr w:rsidR="00D66118" w:rsidRPr="0030618A" w:rsidTr="0030618A">
        <w:tc>
          <w:tcPr>
            <w:tcW w:w="568" w:type="dxa"/>
          </w:tcPr>
          <w:p w:rsidR="00D66118" w:rsidRPr="0030618A" w:rsidRDefault="00D66118">
            <w:r w:rsidRPr="0030618A">
              <w:rPr>
                <w:sz w:val="22"/>
                <w:szCs w:val="22"/>
              </w:rPr>
              <w:t>1</w:t>
            </w:r>
          </w:p>
        </w:tc>
        <w:tc>
          <w:tcPr>
            <w:tcW w:w="185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Зиганшин Алмаз Равилевич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02.06.1988</w:t>
            </w:r>
          </w:p>
        </w:tc>
        <w:tc>
          <w:tcPr>
            <w:tcW w:w="1275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Директор,уч. физики, инфор</w:t>
            </w:r>
          </w:p>
        </w:tc>
        <w:tc>
          <w:tcPr>
            <w:tcW w:w="170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Высшее, татарский государственный гуманитарно- педагогический университет, ВСГ 5428897 №1136/10; 29.06.2010</w:t>
            </w:r>
          </w:p>
        </w:tc>
        <w:tc>
          <w:tcPr>
            <w:tcW w:w="1134" w:type="dxa"/>
          </w:tcPr>
          <w:p w:rsidR="00D66118" w:rsidRPr="0030618A" w:rsidRDefault="00D66118" w:rsidP="008F7BEF">
            <w:r>
              <w:t>Учитель математики информатики</w:t>
            </w:r>
          </w:p>
        </w:tc>
        <w:tc>
          <w:tcPr>
            <w:tcW w:w="1275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2016</w:t>
            </w:r>
          </w:p>
        </w:tc>
        <w:tc>
          <w:tcPr>
            <w:tcW w:w="1417" w:type="dxa"/>
          </w:tcPr>
          <w:p w:rsidR="00D66118" w:rsidRPr="00492567" w:rsidRDefault="00D66118" w:rsidP="00A4670D">
            <w:r w:rsidRPr="00492567">
              <w:rPr>
                <w:sz w:val="22"/>
                <w:szCs w:val="22"/>
              </w:rPr>
              <w:t xml:space="preserve">Первая </w:t>
            </w:r>
          </w:p>
          <w:p w:rsidR="00D66118" w:rsidRPr="00492567" w:rsidRDefault="00D66118" w:rsidP="00A4670D">
            <w:r w:rsidRPr="00492567">
              <w:rPr>
                <w:sz w:val="22"/>
                <w:szCs w:val="22"/>
              </w:rPr>
              <w:t xml:space="preserve">2015 </w:t>
            </w:r>
          </w:p>
          <w:p w:rsidR="00D66118" w:rsidRPr="0030618A" w:rsidRDefault="00D66118" w:rsidP="00A4670D">
            <w:pPr>
              <w:pStyle w:val="NoSpacing"/>
              <w:rPr>
                <w:rFonts w:ascii="Times New Roman" w:hAnsi="Times New Roman"/>
              </w:rPr>
            </w:pPr>
            <w:r w:rsidRPr="00492567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687" w:type="dxa"/>
          </w:tcPr>
          <w:p w:rsidR="00D66118" w:rsidRPr="0030618A" w:rsidRDefault="00D66118" w:rsidP="008F7BEF">
            <w:pPr>
              <w:rPr>
                <w:lang w:val="tt-RU"/>
              </w:rPr>
            </w:pPr>
            <w:r w:rsidRPr="0030618A">
              <w:rPr>
                <w:sz w:val="22"/>
                <w:szCs w:val="22"/>
                <w:lang w:val="tt-RU"/>
              </w:rPr>
              <w:t>Грамота ОО 2016г, 2017</w:t>
            </w:r>
          </w:p>
        </w:tc>
      </w:tr>
      <w:tr w:rsidR="00D66118" w:rsidRPr="0030618A" w:rsidTr="0030618A">
        <w:tc>
          <w:tcPr>
            <w:tcW w:w="568" w:type="dxa"/>
          </w:tcPr>
          <w:p w:rsidR="00D66118" w:rsidRPr="0030618A" w:rsidRDefault="00D66118">
            <w:r w:rsidRPr="0030618A">
              <w:rPr>
                <w:sz w:val="22"/>
                <w:szCs w:val="22"/>
              </w:rPr>
              <w:t>2</w:t>
            </w:r>
          </w:p>
        </w:tc>
        <w:tc>
          <w:tcPr>
            <w:tcW w:w="185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Музаффарова Рушания  Зуфаровна 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12.08.1974г.</w:t>
            </w:r>
          </w:p>
        </w:tc>
        <w:tc>
          <w:tcPr>
            <w:tcW w:w="1275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Зам.дир.по УВР, учитель  технол.</w:t>
            </w:r>
          </w:p>
        </w:tc>
        <w:tc>
          <w:tcPr>
            <w:tcW w:w="170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Высшее, Казанский федеральный университет,  101604 0006841, №50-10-3/15; 28.02.2015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 Учитель родного языка и литературы</w:t>
            </w:r>
          </w:p>
        </w:tc>
        <w:tc>
          <w:tcPr>
            <w:tcW w:w="1275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24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24</w:t>
            </w:r>
          </w:p>
        </w:tc>
        <w:tc>
          <w:tcPr>
            <w:tcW w:w="1276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1994</w:t>
            </w:r>
          </w:p>
        </w:tc>
        <w:tc>
          <w:tcPr>
            <w:tcW w:w="1417" w:type="dxa"/>
          </w:tcPr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Высшая, 2013,</w:t>
            </w:r>
          </w:p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687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Грамота МО и  НРТ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0618A">
                <w:rPr>
                  <w:sz w:val="22"/>
                  <w:szCs w:val="22"/>
                </w:rPr>
                <w:t>2005 г</w:t>
              </w:r>
            </w:smartTag>
            <w:r w:rsidRPr="0030618A">
              <w:rPr>
                <w:sz w:val="22"/>
                <w:szCs w:val="22"/>
              </w:rPr>
              <w:t xml:space="preserve">., </w:t>
            </w:r>
          </w:p>
          <w:p w:rsidR="00D66118" w:rsidRPr="0030618A" w:rsidRDefault="00D66118" w:rsidP="008F7BEF">
            <w:r w:rsidRPr="0030618A">
              <w:rPr>
                <w:sz w:val="22"/>
                <w:szCs w:val="22"/>
              </w:rPr>
              <w:t>грамота ОО 2011, 2015</w:t>
            </w:r>
            <w:r>
              <w:rPr>
                <w:sz w:val="22"/>
                <w:szCs w:val="22"/>
              </w:rPr>
              <w:t>,2018.</w:t>
            </w:r>
          </w:p>
          <w:p w:rsidR="00D66118" w:rsidRPr="0030618A" w:rsidRDefault="00D66118" w:rsidP="008F7BEF">
            <w:r w:rsidRPr="0030618A">
              <w:rPr>
                <w:sz w:val="22"/>
                <w:szCs w:val="22"/>
              </w:rPr>
              <w:t>Почетная грамота  главы Кайб. р-а, 2016,</w:t>
            </w:r>
          </w:p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 Наг. знак РТ «За заслуги в образовании»,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30618A">
                <w:rPr>
                  <w:sz w:val="22"/>
                  <w:szCs w:val="22"/>
                </w:rPr>
                <w:t>2018 г</w:t>
              </w:r>
            </w:smartTag>
            <w:r w:rsidRPr="0030618A">
              <w:rPr>
                <w:sz w:val="22"/>
                <w:szCs w:val="22"/>
              </w:rPr>
              <w:t>.</w:t>
            </w:r>
          </w:p>
        </w:tc>
      </w:tr>
      <w:tr w:rsidR="00D66118" w:rsidRPr="0030618A" w:rsidTr="0030618A">
        <w:tc>
          <w:tcPr>
            <w:tcW w:w="568" w:type="dxa"/>
          </w:tcPr>
          <w:p w:rsidR="00D66118" w:rsidRPr="0030618A" w:rsidRDefault="00D66118">
            <w:r w:rsidRPr="0030618A">
              <w:rPr>
                <w:sz w:val="22"/>
                <w:szCs w:val="22"/>
              </w:rPr>
              <w:t>3</w:t>
            </w:r>
          </w:p>
        </w:tc>
        <w:tc>
          <w:tcPr>
            <w:tcW w:w="185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Шарафиева Лейсан Альхатовна</w:t>
            </w:r>
          </w:p>
          <w:p w:rsidR="00D66118" w:rsidRPr="0030618A" w:rsidRDefault="00D66118" w:rsidP="008F7BEF"/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03.06.1980.</w:t>
            </w:r>
          </w:p>
        </w:tc>
        <w:tc>
          <w:tcPr>
            <w:tcW w:w="1275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Учитель тат.языка и литер</w:t>
            </w:r>
          </w:p>
        </w:tc>
        <w:tc>
          <w:tcPr>
            <w:tcW w:w="170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Высшее, татарский государственный гуманитарный институт, ДВС № 1642232 </w:t>
            </w:r>
          </w:p>
          <w:p w:rsidR="00D66118" w:rsidRPr="0030618A" w:rsidRDefault="00D66118" w:rsidP="008F7BEF">
            <w:r w:rsidRPr="0030618A">
              <w:rPr>
                <w:sz w:val="22"/>
                <w:szCs w:val="22"/>
              </w:rPr>
              <w:t>20.06.2002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Учитель татарского языка и литературы </w:t>
            </w:r>
          </w:p>
        </w:tc>
        <w:tc>
          <w:tcPr>
            <w:tcW w:w="1275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Татарский язык и литература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18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18</w:t>
            </w:r>
          </w:p>
        </w:tc>
        <w:tc>
          <w:tcPr>
            <w:tcW w:w="1276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2002</w:t>
            </w:r>
          </w:p>
        </w:tc>
        <w:tc>
          <w:tcPr>
            <w:tcW w:w="1417" w:type="dxa"/>
          </w:tcPr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Первая, 2016, тат.яз.</w:t>
            </w:r>
          </w:p>
        </w:tc>
        <w:tc>
          <w:tcPr>
            <w:tcW w:w="2687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Грамота Кайбицкого  ОО 2009г, 2016</w:t>
            </w:r>
          </w:p>
        </w:tc>
      </w:tr>
      <w:tr w:rsidR="00D66118" w:rsidRPr="0030618A" w:rsidTr="0030618A">
        <w:tc>
          <w:tcPr>
            <w:tcW w:w="568" w:type="dxa"/>
          </w:tcPr>
          <w:p w:rsidR="00D66118" w:rsidRPr="0030618A" w:rsidRDefault="00D66118">
            <w:r w:rsidRPr="0030618A">
              <w:rPr>
                <w:sz w:val="22"/>
                <w:szCs w:val="22"/>
              </w:rPr>
              <w:t>4</w:t>
            </w:r>
          </w:p>
        </w:tc>
        <w:tc>
          <w:tcPr>
            <w:tcW w:w="1854" w:type="dxa"/>
          </w:tcPr>
          <w:p w:rsidR="00D66118" w:rsidRPr="0030618A" w:rsidRDefault="00D66118" w:rsidP="008F7BEF">
            <w:pPr>
              <w:rPr>
                <w:lang w:val="tt-RU"/>
              </w:rPr>
            </w:pPr>
            <w:r w:rsidRPr="0030618A">
              <w:rPr>
                <w:sz w:val="22"/>
                <w:szCs w:val="22"/>
              </w:rPr>
              <w:t>Гарапова Гульнара  Мансуровна</w:t>
            </w:r>
            <w:r w:rsidRPr="0030618A">
              <w:rPr>
                <w:sz w:val="22"/>
                <w:szCs w:val="22"/>
                <w:lang w:val="tt-RU"/>
              </w:rPr>
              <w:t xml:space="preserve"> </w:t>
            </w:r>
          </w:p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18.10.1977г.</w:t>
            </w:r>
          </w:p>
        </w:tc>
        <w:tc>
          <w:tcPr>
            <w:tcW w:w="1275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Учитель  математики</w:t>
            </w:r>
          </w:p>
        </w:tc>
        <w:tc>
          <w:tcPr>
            <w:tcW w:w="170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Высшее, татарский государственный гуманитарно – педагогический университет, ВСВ №1324200,</w:t>
            </w:r>
          </w:p>
          <w:p w:rsidR="00D66118" w:rsidRPr="0030618A" w:rsidRDefault="00D66118" w:rsidP="008F7BEF">
            <w:r w:rsidRPr="0030618A">
              <w:rPr>
                <w:sz w:val="22"/>
                <w:szCs w:val="22"/>
              </w:rPr>
              <w:t>01.03.2006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Учитель математики</w:t>
            </w:r>
          </w:p>
        </w:tc>
        <w:tc>
          <w:tcPr>
            <w:tcW w:w="1275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23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22</w:t>
            </w:r>
          </w:p>
        </w:tc>
        <w:tc>
          <w:tcPr>
            <w:tcW w:w="1276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1997</w:t>
            </w:r>
          </w:p>
        </w:tc>
        <w:tc>
          <w:tcPr>
            <w:tcW w:w="1417" w:type="dxa"/>
          </w:tcPr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Первая, 2017,</w:t>
            </w:r>
          </w:p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687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Грамота Кайбицкого ОО 2014, 2017</w:t>
            </w:r>
          </w:p>
        </w:tc>
      </w:tr>
      <w:tr w:rsidR="00D66118" w:rsidRPr="0030618A" w:rsidTr="0030618A">
        <w:tc>
          <w:tcPr>
            <w:tcW w:w="568" w:type="dxa"/>
          </w:tcPr>
          <w:p w:rsidR="00D66118" w:rsidRPr="0030618A" w:rsidRDefault="00D66118">
            <w:r w:rsidRPr="0030618A">
              <w:rPr>
                <w:sz w:val="22"/>
                <w:szCs w:val="22"/>
              </w:rPr>
              <w:t>5</w:t>
            </w:r>
          </w:p>
        </w:tc>
        <w:tc>
          <w:tcPr>
            <w:tcW w:w="185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Зиганшин Фрат Гадельшович 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14.04.1963г.</w:t>
            </w:r>
          </w:p>
        </w:tc>
        <w:tc>
          <w:tcPr>
            <w:tcW w:w="1275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Учитель  физкультуры</w:t>
            </w:r>
          </w:p>
        </w:tc>
        <w:tc>
          <w:tcPr>
            <w:tcW w:w="1704" w:type="dxa"/>
          </w:tcPr>
          <w:p w:rsidR="00D66118" w:rsidRPr="0030618A" w:rsidRDefault="00D66118" w:rsidP="001954E1">
            <w:r w:rsidRPr="0030618A">
              <w:rPr>
                <w:sz w:val="22"/>
                <w:szCs w:val="22"/>
              </w:rPr>
              <w:t>Высшее, Волгоградский государственный институт физической культуры, ФВ №156183</w:t>
            </w:r>
          </w:p>
          <w:p w:rsidR="00D66118" w:rsidRPr="0030618A" w:rsidRDefault="00D66118" w:rsidP="001954E1">
            <w:r w:rsidRPr="0030618A">
              <w:rPr>
                <w:sz w:val="22"/>
                <w:szCs w:val="22"/>
              </w:rPr>
              <w:t>09.06.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Преподаватель организатор физкультурно – оздоровительной работы и туризма, </w:t>
            </w:r>
          </w:p>
        </w:tc>
        <w:tc>
          <w:tcPr>
            <w:tcW w:w="1275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 xml:space="preserve">Физическая культура и спорт 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33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2004</w:t>
            </w:r>
          </w:p>
        </w:tc>
        <w:tc>
          <w:tcPr>
            <w:tcW w:w="1417" w:type="dxa"/>
          </w:tcPr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Высшая, 2017, Физич. культура</w:t>
            </w:r>
          </w:p>
        </w:tc>
        <w:tc>
          <w:tcPr>
            <w:tcW w:w="2687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Грамота Кайбицкого ОО 2012г., почетная грамота главы 2013, грамота министерства спорта РТ 2013г., памятный медаль  РФ и грамота «22 зимние игры 2014  г. Сочи»,  Наг. знак РТ «Отличник физической культуры и спорта» , 2016.</w:t>
            </w:r>
          </w:p>
        </w:tc>
      </w:tr>
      <w:tr w:rsidR="00D66118" w:rsidRPr="0030618A" w:rsidTr="0030618A">
        <w:tc>
          <w:tcPr>
            <w:tcW w:w="568" w:type="dxa"/>
          </w:tcPr>
          <w:p w:rsidR="00D66118" w:rsidRPr="0030618A" w:rsidRDefault="00D66118">
            <w:r w:rsidRPr="0030618A">
              <w:rPr>
                <w:sz w:val="22"/>
                <w:szCs w:val="22"/>
              </w:rPr>
              <w:t>6</w:t>
            </w:r>
          </w:p>
        </w:tc>
        <w:tc>
          <w:tcPr>
            <w:tcW w:w="185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Мингазова Лилия  Талгатовна 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06.06.1966г.</w:t>
            </w:r>
          </w:p>
        </w:tc>
        <w:tc>
          <w:tcPr>
            <w:tcW w:w="1275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 учитель англ.яз.</w:t>
            </w:r>
          </w:p>
        </w:tc>
        <w:tc>
          <w:tcPr>
            <w:tcW w:w="170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Высшее, Казанский государственный педагогический институт, НВ №476025, 30.06.1988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Учитель английского и немецкого языков</w:t>
            </w:r>
          </w:p>
        </w:tc>
        <w:tc>
          <w:tcPr>
            <w:tcW w:w="1275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Английский и немецкий языки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30</w:t>
            </w:r>
          </w:p>
        </w:tc>
        <w:tc>
          <w:tcPr>
            <w:tcW w:w="1276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1989</w:t>
            </w:r>
          </w:p>
        </w:tc>
        <w:tc>
          <w:tcPr>
            <w:tcW w:w="1417" w:type="dxa"/>
          </w:tcPr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Первая, 2017,</w:t>
            </w:r>
          </w:p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Анг. яз</w:t>
            </w:r>
          </w:p>
        </w:tc>
        <w:tc>
          <w:tcPr>
            <w:tcW w:w="2687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Грамота МО  и Н РТ  2004г, . Грамота </w:t>
            </w:r>
          </w:p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 МО и Н РФ2010г. </w:t>
            </w:r>
          </w:p>
          <w:p w:rsidR="00D66118" w:rsidRPr="0030618A" w:rsidRDefault="00D66118" w:rsidP="008F7BEF">
            <w:pPr>
              <w:rPr>
                <w:lang w:val="tt-RU"/>
              </w:rPr>
            </w:pPr>
            <w:r w:rsidRPr="0030618A">
              <w:rPr>
                <w:sz w:val="22"/>
                <w:szCs w:val="22"/>
              </w:rPr>
              <w:t>Грамота ОО 2015г. 2016г.</w:t>
            </w:r>
          </w:p>
        </w:tc>
      </w:tr>
      <w:tr w:rsidR="00D66118" w:rsidRPr="0030618A" w:rsidTr="0030618A">
        <w:tc>
          <w:tcPr>
            <w:tcW w:w="568" w:type="dxa"/>
          </w:tcPr>
          <w:p w:rsidR="00D66118" w:rsidRPr="0030618A" w:rsidRDefault="00D66118">
            <w:r w:rsidRPr="0030618A">
              <w:rPr>
                <w:sz w:val="22"/>
                <w:szCs w:val="22"/>
              </w:rPr>
              <w:t>7</w:t>
            </w:r>
          </w:p>
        </w:tc>
        <w:tc>
          <w:tcPr>
            <w:tcW w:w="185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Садриева Алсу  Зульфикаровна 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01.11.1967г.</w:t>
            </w:r>
          </w:p>
        </w:tc>
        <w:tc>
          <w:tcPr>
            <w:tcW w:w="1275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  Учитель рус.яз  и лит.</w:t>
            </w:r>
          </w:p>
        </w:tc>
        <w:tc>
          <w:tcPr>
            <w:tcW w:w="170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Высшее, Казанский федеральный университет, 101632 №0006084, 28.06.2017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Бакалавр</w:t>
            </w:r>
          </w:p>
        </w:tc>
        <w:tc>
          <w:tcPr>
            <w:tcW w:w="1275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Филология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31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1987</w:t>
            </w:r>
          </w:p>
        </w:tc>
        <w:tc>
          <w:tcPr>
            <w:tcW w:w="1417" w:type="dxa"/>
          </w:tcPr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 xml:space="preserve">Первая, 2017, </w:t>
            </w:r>
          </w:p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Рус.яз.</w:t>
            </w:r>
          </w:p>
        </w:tc>
        <w:tc>
          <w:tcPr>
            <w:tcW w:w="2687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Грамота Кайбицкого ОО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30618A">
                <w:rPr>
                  <w:sz w:val="22"/>
                  <w:szCs w:val="22"/>
                </w:rPr>
                <w:t>2013 г</w:t>
              </w:r>
            </w:smartTag>
            <w:r w:rsidRPr="0030618A">
              <w:rPr>
                <w:sz w:val="22"/>
                <w:szCs w:val="22"/>
              </w:rPr>
              <w:t>., 2016г.</w:t>
            </w:r>
          </w:p>
          <w:p w:rsidR="00D66118" w:rsidRPr="0030618A" w:rsidRDefault="00D66118" w:rsidP="008F7BEF">
            <w:r w:rsidRPr="0030618A">
              <w:rPr>
                <w:sz w:val="22"/>
                <w:szCs w:val="22"/>
              </w:rPr>
              <w:t>Почетная грамота главы Кайбицкого р-на 2017,</w:t>
            </w:r>
            <w:r>
              <w:rPr>
                <w:sz w:val="22"/>
                <w:szCs w:val="22"/>
              </w:rPr>
              <w:t xml:space="preserve"> Благодарственное письмо МО и НРТ, 2018г.</w:t>
            </w:r>
          </w:p>
          <w:p w:rsidR="00D66118" w:rsidRPr="0030618A" w:rsidRDefault="00D66118" w:rsidP="008F7BEF"/>
        </w:tc>
      </w:tr>
      <w:tr w:rsidR="00D66118" w:rsidRPr="0030618A" w:rsidTr="0030618A">
        <w:tc>
          <w:tcPr>
            <w:tcW w:w="568" w:type="dxa"/>
          </w:tcPr>
          <w:p w:rsidR="00D66118" w:rsidRPr="0030618A" w:rsidRDefault="00D66118">
            <w:r w:rsidRPr="0030618A">
              <w:rPr>
                <w:sz w:val="22"/>
                <w:szCs w:val="22"/>
              </w:rPr>
              <w:t>8</w:t>
            </w:r>
          </w:p>
        </w:tc>
        <w:tc>
          <w:tcPr>
            <w:tcW w:w="185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Сайфутдинова Алсу   Мансуровна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29.10.1971</w:t>
            </w:r>
          </w:p>
        </w:tc>
        <w:tc>
          <w:tcPr>
            <w:tcW w:w="1275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Учитель нач кл</w:t>
            </w:r>
          </w:p>
          <w:p w:rsidR="00D66118" w:rsidRPr="0030618A" w:rsidRDefault="00D66118" w:rsidP="008F7BEF">
            <w:r w:rsidRPr="0030618A">
              <w:rPr>
                <w:sz w:val="22"/>
                <w:szCs w:val="22"/>
              </w:rPr>
              <w:t>Учитель англ.яз</w:t>
            </w:r>
          </w:p>
        </w:tc>
        <w:tc>
          <w:tcPr>
            <w:tcW w:w="170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Высшее, Татарский государственный гуманитарно – педагогический университет,  ВСГ №0304404, 25.01.2007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1275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28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28</w:t>
            </w:r>
          </w:p>
        </w:tc>
        <w:tc>
          <w:tcPr>
            <w:tcW w:w="1276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1990</w:t>
            </w:r>
          </w:p>
        </w:tc>
        <w:tc>
          <w:tcPr>
            <w:tcW w:w="1417" w:type="dxa"/>
          </w:tcPr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 xml:space="preserve">Первая, </w:t>
            </w:r>
          </w:p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2016,</w:t>
            </w:r>
          </w:p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Нач. кл</w:t>
            </w:r>
          </w:p>
        </w:tc>
        <w:tc>
          <w:tcPr>
            <w:tcW w:w="2687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Грамота </w:t>
            </w:r>
          </w:p>
          <w:p w:rsidR="00D66118" w:rsidRPr="0030618A" w:rsidRDefault="00D66118" w:rsidP="008F7BEF">
            <w:r w:rsidRPr="0030618A">
              <w:rPr>
                <w:sz w:val="22"/>
                <w:szCs w:val="22"/>
              </w:rPr>
              <w:t>Кайбицкого</w:t>
            </w:r>
          </w:p>
          <w:p w:rsidR="00D66118" w:rsidRPr="0030618A" w:rsidRDefault="00D66118" w:rsidP="008F7BEF">
            <w:r w:rsidRPr="0030618A">
              <w:rPr>
                <w:sz w:val="22"/>
                <w:szCs w:val="22"/>
              </w:rPr>
              <w:t>ОО 2005, 2011,2015</w:t>
            </w:r>
          </w:p>
          <w:p w:rsidR="00D66118" w:rsidRPr="0030618A" w:rsidRDefault="00D66118" w:rsidP="008F7BEF">
            <w:r w:rsidRPr="0030618A">
              <w:rPr>
                <w:sz w:val="22"/>
                <w:szCs w:val="22"/>
              </w:rPr>
              <w:t>Почетная грамота главы Кайбицкого р-на 2016</w:t>
            </w:r>
          </w:p>
        </w:tc>
      </w:tr>
      <w:tr w:rsidR="00D66118" w:rsidRPr="0030618A" w:rsidTr="0030618A">
        <w:tc>
          <w:tcPr>
            <w:tcW w:w="568" w:type="dxa"/>
          </w:tcPr>
          <w:p w:rsidR="00D66118" w:rsidRPr="0030618A" w:rsidRDefault="00D66118">
            <w:r w:rsidRPr="0030618A">
              <w:rPr>
                <w:sz w:val="22"/>
                <w:szCs w:val="22"/>
              </w:rPr>
              <w:t>9</w:t>
            </w:r>
          </w:p>
        </w:tc>
        <w:tc>
          <w:tcPr>
            <w:tcW w:w="185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Сафина Лилия  Рифкатовна 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17.08.1972г.</w:t>
            </w:r>
          </w:p>
        </w:tc>
        <w:tc>
          <w:tcPr>
            <w:tcW w:w="1275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  <w:lang w:val="tt-RU"/>
              </w:rPr>
              <w:t>У</w:t>
            </w:r>
            <w:r w:rsidRPr="0030618A">
              <w:rPr>
                <w:sz w:val="22"/>
                <w:szCs w:val="22"/>
              </w:rPr>
              <w:t xml:space="preserve">читель  биологии  и химии </w:t>
            </w:r>
          </w:p>
        </w:tc>
        <w:tc>
          <w:tcPr>
            <w:tcW w:w="170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Высшее, Казанский государственный педагогический университет, ВСВ №1323134</w:t>
            </w:r>
          </w:p>
          <w:p w:rsidR="00D66118" w:rsidRPr="0030618A" w:rsidRDefault="00D66118" w:rsidP="008F7BEF">
            <w:r w:rsidRPr="0030618A">
              <w:rPr>
                <w:sz w:val="22"/>
                <w:szCs w:val="22"/>
              </w:rPr>
              <w:t>22.06.2005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Учитель биологии</w:t>
            </w:r>
          </w:p>
        </w:tc>
        <w:tc>
          <w:tcPr>
            <w:tcW w:w="1275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29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29</w:t>
            </w:r>
          </w:p>
        </w:tc>
        <w:tc>
          <w:tcPr>
            <w:tcW w:w="1276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1996</w:t>
            </w:r>
          </w:p>
        </w:tc>
        <w:tc>
          <w:tcPr>
            <w:tcW w:w="1417" w:type="dxa"/>
          </w:tcPr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 xml:space="preserve">Первая, </w:t>
            </w:r>
          </w:p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2016,</w:t>
            </w:r>
          </w:p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2687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Грамота Кайбицкого ОО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30618A">
                <w:rPr>
                  <w:sz w:val="22"/>
                  <w:szCs w:val="22"/>
                </w:rPr>
                <w:t>2014 г</w:t>
              </w:r>
            </w:smartTag>
            <w:r w:rsidRPr="0030618A">
              <w:rPr>
                <w:sz w:val="22"/>
                <w:szCs w:val="22"/>
              </w:rPr>
              <w:t>.</w:t>
            </w:r>
          </w:p>
          <w:p w:rsidR="00D66118" w:rsidRPr="0030618A" w:rsidRDefault="00D66118" w:rsidP="008F7BEF"/>
          <w:p w:rsidR="00D66118" w:rsidRPr="0030618A" w:rsidRDefault="00D66118" w:rsidP="008F7BEF"/>
        </w:tc>
      </w:tr>
      <w:tr w:rsidR="00D66118" w:rsidRPr="0030618A" w:rsidTr="0030618A">
        <w:tc>
          <w:tcPr>
            <w:tcW w:w="568" w:type="dxa"/>
          </w:tcPr>
          <w:p w:rsidR="00D66118" w:rsidRPr="0030618A" w:rsidRDefault="00D66118">
            <w:r w:rsidRPr="0030618A">
              <w:rPr>
                <w:sz w:val="22"/>
                <w:szCs w:val="22"/>
              </w:rPr>
              <w:t>10</w:t>
            </w:r>
          </w:p>
        </w:tc>
        <w:tc>
          <w:tcPr>
            <w:tcW w:w="185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 Хамидуллина Альбина   Искандаровна</w:t>
            </w:r>
          </w:p>
          <w:p w:rsidR="00D66118" w:rsidRPr="0030618A" w:rsidRDefault="00D66118" w:rsidP="008F7BEF"/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13.01.1959г.</w:t>
            </w:r>
          </w:p>
        </w:tc>
        <w:tc>
          <w:tcPr>
            <w:tcW w:w="1275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Учитель истории и обществознания</w:t>
            </w:r>
          </w:p>
          <w:p w:rsidR="00D66118" w:rsidRPr="0030618A" w:rsidRDefault="00D66118" w:rsidP="008F7BEF"/>
        </w:tc>
        <w:tc>
          <w:tcPr>
            <w:tcW w:w="170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Высшее, Казанский государствнный педагогический институт, ТВ №033032, от 09.07.1990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Учитель истории и обществознания</w:t>
            </w:r>
          </w:p>
        </w:tc>
        <w:tc>
          <w:tcPr>
            <w:tcW w:w="1275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История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38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33</w:t>
            </w:r>
          </w:p>
        </w:tc>
        <w:tc>
          <w:tcPr>
            <w:tcW w:w="1276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1993</w:t>
            </w:r>
          </w:p>
        </w:tc>
        <w:tc>
          <w:tcPr>
            <w:tcW w:w="1417" w:type="dxa"/>
          </w:tcPr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Высшая,</w:t>
            </w:r>
          </w:p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2014, история</w:t>
            </w:r>
          </w:p>
        </w:tc>
        <w:tc>
          <w:tcPr>
            <w:tcW w:w="2687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Грамота МО РТ , </w:t>
            </w:r>
          </w:p>
          <w:p w:rsidR="00D66118" w:rsidRPr="0030618A" w:rsidRDefault="00D66118" w:rsidP="008F7BEF">
            <w:r w:rsidRPr="0030618A">
              <w:rPr>
                <w:sz w:val="22"/>
                <w:szCs w:val="22"/>
              </w:rPr>
              <w:t>нагр.зн. МО и НРТ 2005г.</w:t>
            </w:r>
          </w:p>
          <w:p w:rsidR="00D66118" w:rsidRPr="0030618A" w:rsidRDefault="00D66118" w:rsidP="008F7BEF">
            <w:r w:rsidRPr="0030618A">
              <w:rPr>
                <w:sz w:val="22"/>
                <w:szCs w:val="22"/>
              </w:rPr>
              <w:t>Грам.  МОиН РФ 2011г.,</w:t>
            </w:r>
          </w:p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 грамота ОО  2014,</w:t>
            </w:r>
          </w:p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 почетная грамота главы Кайбицкого р-на 2016.</w:t>
            </w:r>
          </w:p>
        </w:tc>
      </w:tr>
      <w:tr w:rsidR="00D66118" w:rsidRPr="0030618A" w:rsidTr="0030618A">
        <w:tc>
          <w:tcPr>
            <w:tcW w:w="568" w:type="dxa"/>
          </w:tcPr>
          <w:p w:rsidR="00D66118" w:rsidRPr="0030618A" w:rsidRDefault="00D66118">
            <w:r w:rsidRPr="0030618A">
              <w:rPr>
                <w:sz w:val="22"/>
                <w:szCs w:val="22"/>
              </w:rPr>
              <w:t>11</w:t>
            </w:r>
          </w:p>
        </w:tc>
        <w:tc>
          <w:tcPr>
            <w:tcW w:w="185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Хасанова Мелеуша    Мансуровна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10.09.1972г.</w:t>
            </w:r>
          </w:p>
        </w:tc>
        <w:tc>
          <w:tcPr>
            <w:tcW w:w="1275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    Учитель начальных классов</w:t>
            </w:r>
          </w:p>
        </w:tc>
        <w:tc>
          <w:tcPr>
            <w:tcW w:w="170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Высшее, Казанский федеральный университет, КП №97099, 27.12.2012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275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Педагогика и методика начального образования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27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27</w:t>
            </w:r>
          </w:p>
        </w:tc>
        <w:tc>
          <w:tcPr>
            <w:tcW w:w="1276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1992</w:t>
            </w:r>
          </w:p>
        </w:tc>
        <w:tc>
          <w:tcPr>
            <w:tcW w:w="1417" w:type="dxa"/>
          </w:tcPr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 xml:space="preserve">Первая, </w:t>
            </w:r>
          </w:p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2017,</w:t>
            </w:r>
          </w:p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 xml:space="preserve">Нач. кл. </w:t>
            </w:r>
          </w:p>
        </w:tc>
        <w:tc>
          <w:tcPr>
            <w:tcW w:w="2687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Грамота МО РТ 2004г., </w:t>
            </w:r>
          </w:p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Грамота ОО 2013, </w:t>
            </w:r>
          </w:p>
          <w:p w:rsidR="00D66118" w:rsidRPr="0030618A" w:rsidRDefault="00D66118" w:rsidP="008F7BEF">
            <w:r w:rsidRPr="0030618A">
              <w:rPr>
                <w:sz w:val="22"/>
                <w:szCs w:val="22"/>
              </w:rPr>
              <w:t xml:space="preserve"> нагр.зн. </w:t>
            </w:r>
            <w:r>
              <w:rPr>
                <w:sz w:val="22"/>
                <w:szCs w:val="22"/>
              </w:rPr>
              <w:t xml:space="preserve">«За заслуги в образовании» </w:t>
            </w:r>
            <w:r w:rsidRPr="0030618A">
              <w:rPr>
                <w:sz w:val="22"/>
                <w:szCs w:val="22"/>
              </w:rPr>
              <w:t>МОиНРТ, 2017г.</w:t>
            </w:r>
          </w:p>
        </w:tc>
      </w:tr>
      <w:tr w:rsidR="00D66118" w:rsidRPr="0030618A" w:rsidTr="0030618A">
        <w:tc>
          <w:tcPr>
            <w:tcW w:w="568" w:type="dxa"/>
          </w:tcPr>
          <w:p w:rsidR="00D66118" w:rsidRPr="0030618A" w:rsidRDefault="00D66118">
            <w:r w:rsidRPr="0030618A">
              <w:rPr>
                <w:sz w:val="22"/>
                <w:szCs w:val="22"/>
              </w:rPr>
              <w:t>12</w:t>
            </w:r>
          </w:p>
        </w:tc>
        <w:tc>
          <w:tcPr>
            <w:tcW w:w="185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Гарифуллин Сирин Шайхуллович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12.01.1979</w:t>
            </w:r>
          </w:p>
        </w:tc>
        <w:tc>
          <w:tcPr>
            <w:tcW w:w="1275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Учитель технологии</w:t>
            </w:r>
          </w:p>
        </w:tc>
        <w:tc>
          <w:tcPr>
            <w:tcW w:w="170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Высшее, татарский государственный гуманитарно- педагогический университет,  ВСВ 1345375 №6278/08, 23.05.2008</w:t>
            </w:r>
          </w:p>
        </w:tc>
        <w:tc>
          <w:tcPr>
            <w:tcW w:w="1134" w:type="dxa"/>
          </w:tcPr>
          <w:p w:rsidR="00D66118" w:rsidRPr="0030618A" w:rsidRDefault="00D66118" w:rsidP="008F7BEF">
            <w:r w:rsidRPr="0030618A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275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Педагогика и методика начального общего образования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19</w:t>
            </w:r>
          </w:p>
        </w:tc>
        <w:tc>
          <w:tcPr>
            <w:tcW w:w="709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17</w:t>
            </w:r>
          </w:p>
        </w:tc>
        <w:tc>
          <w:tcPr>
            <w:tcW w:w="1276" w:type="dxa"/>
          </w:tcPr>
          <w:p w:rsidR="00D66118" w:rsidRPr="0030618A" w:rsidRDefault="00D66118" w:rsidP="00983E27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2016</w:t>
            </w:r>
          </w:p>
        </w:tc>
        <w:tc>
          <w:tcPr>
            <w:tcW w:w="1417" w:type="dxa"/>
          </w:tcPr>
          <w:p w:rsidR="00D66118" w:rsidRPr="0030618A" w:rsidRDefault="00D66118" w:rsidP="009120D2">
            <w:pPr>
              <w:pStyle w:val="NoSpacing"/>
              <w:rPr>
                <w:rFonts w:ascii="Times New Roman" w:hAnsi="Times New Roman"/>
              </w:rPr>
            </w:pPr>
            <w:r w:rsidRPr="0030618A">
              <w:rPr>
                <w:rFonts w:ascii="Times New Roman" w:hAnsi="Times New Roman"/>
              </w:rPr>
              <w:t>-</w:t>
            </w:r>
          </w:p>
        </w:tc>
        <w:tc>
          <w:tcPr>
            <w:tcW w:w="2687" w:type="dxa"/>
          </w:tcPr>
          <w:p w:rsidR="00D66118" w:rsidRPr="0030618A" w:rsidRDefault="00D66118" w:rsidP="008F7BEF">
            <w:pPr>
              <w:rPr>
                <w:lang w:val="tt-RU"/>
              </w:rPr>
            </w:pPr>
            <w:r w:rsidRPr="0030618A">
              <w:rPr>
                <w:sz w:val="22"/>
                <w:szCs w:val="22"/>
                <w:lang w:val="tt-RU"/>
              </w:rPr>
              <w:t>Грамота ОО 2006, 2010.</w:t>
            </w:r>
          </w:p>
        </w:tc>
      </w:tr>
    </w:tbl>
    <w:p w:rsidR="00D66118" w:rsidRPr="00AB36D2" w:rsidRDefault="00D66118">
      <w:pPr>
        <w:ind w:hanging="720"/>
        <w:rPr>
          <w:sz w:val="22"/>
          <w:szCs w:val="22"/>
        </w:rPr>
      </w:pPr>
    </w:p>
    <w:p w:rsidR="00D66118" w:rsidRDefault="00D66118">
      <w:pPr>
        <w:tabs>
          <w:tab w:val="left" w:pos="2060"/>
        </w:tabs>
        <w:rPr>
          <w:sz w:val="22"/>
          <w:szCs w:val="22"/>
        </w:rPr>
      </w:pPr>
    </w:p>
    <w:p w:rsidR="00D66118" w:rsidRDefault="00D66118" w:rsidP="0084414C">
      <w:pPr>
        <w:tabs>
          <w:tab w:val="left" w:pos="2060"/>
        </w:tabs>
        <w:jc w:val="center"/>
        <w:rPr>
          <w:sz w:val="28"/>
          <w:szCs w:val="28"/>
        </w:rPr>
      </w:pPr>
    </w:p>
    <w:p w:rsidR="00D66118" w:rsidRDefault="00D66118" w:rsidP="0084414C">
      <w:pPr>
        <w:tabs>
          <w:tab w:val="left" w:pos="2060"/>
        </w:tabs>
        <w:jc w:val="center"/>
        <w:rPr>
          <w:sz w:val="28"/>
          <w:szCs w:val="28"/>
        </w:rPr>
      </w:pPr>
    </w:p>
    <w:p w:rsidR="00D66118" w:rsidRPr="00E27DC3" w:rsidRDefault="00D66118" w:rsidP="0084414C">
      <w:pPr>
        <w:tabs>
          <w:tab w:val="left" w:pos="2060"/>
        </w:tabs>
        <w:jc w:val="center"/>
        <w:rPr>
          <w:sz w:val="28"/>
          <w:szCs w:val="28"/>
        </w:rPr>
      </w:pPr>
      <w:r w:rsidRPr="00E27DC3">
        <w:rPr>
          <w:sz w:val="28"/>
          <w:szCs w:val="28"/>
        </w:rPr>
        <w:t>Директор школы</w:t>
      </w:r>
      <w:r>
        <w:rPr>
          <w:sz w:val="28"/>
          <w:szCs w:val="28"/>
        </w:rPr>
        <w:t>:                              Зиганшин А.Р.</w:t>
      </w:r>
    </w:p>
    <w:p w:rsidR="00D66118" w:rsidRPr="00E27DC3" w:rsidRDefault="00D66118" w:rsidP="0084414C">
      <w:pPr>
        <w:tabs>
          <w:tab w:val="left" w:pos="2060"/>
        </w:tabs>
        <w:rPr>
          <w:sz w:val="28"/>
          <w:szCs w:val="28"/>
        </w:rPr>
      </w:pPr>
    </w:p>
    <w:sectPr w:rsidR="00D66118" w:rsidRPr="00E27DC3" w:rsidSect="00A45D95">
      <w:pgSz w:w="16838" w:h="11906" w:orient="landscape" w:code="9"/>
      <w:pgMar w:top="680" w:right="720" w:bottom="68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570F"/>
    <w:rsid w:val="00001894"/>
    <w:rsid w:val="00007AED"/>
    <w:rsid w:val="00047A03"/>
    <w:rsid w:val="00062821"/>
    <w:rsid w:val="0006292E"/>
    <w:rsid w:val="00071696"/>
    <w:rsid w:val="000B5FDB"/>
    <w:rsid w:val="000C5C99"/>
    <w:rsid w:val="000D5A89"/>
    <w:rsid w:val="000F36ED"/>
    <w:rsid w:val="001575C9"/>
    <w:rsid w:val="001909B9"/>
    <w:rsid w:val="00194C8C"/>
    <w:rsid w:val="001954E1"/>
    <w:rsid w:val="001B76D6"/>
    <w:rsid w:val="001F535F"/>
    <w:rsid w:val="001F6591"/>
    <w:rsid w:val="00215607"/>
    <w:rsid w:val="00215FE3"/>
    <w:rsid w:val="0022694C"/>
    <w:rsid w:val="0022797E"/>
    <w:rsid w:val="0024052E"/>
    <w:rsid w:val="002573D3"/>
    <w:rsid w:val="00287A93"/>
    <w:rsid w:val="00292582"/>
    <w:rsid w:val="002955E5"/>
    <w:rsid w:val="002A356E"/>
    <w:rsid w:val="002A5685"/>
    <w:rsid w:val="002A6833"/>
    <w:rsid w:val="002C2985"/>
    <w:rsid w:val="002F4E1E"/>
    <w:rsid w:val="002F61FE"/>
    <w:rsid w:val="0030047B"/>
    <w:rsid w:val="0030618A"/>
    <w:rsid w:val="003A1208"/>
    <w:rsid w:val="003C43B1"/>
    <w:rsid w:val="003E2B4B"/>
    <w:rsid w:val="00435A7D"/>
    <w:rsid w:val="00437FA6"/>
    <w:rsid w:val="00481492"/>
    <w:rsid w:val="00492567"/>
    <w:rsid w:val="004A679C"/>
    <w:rsid w:val="004E3E18"/>
    <w:rsid w:val="00500A6B"/>
    <w:rsid w:val="0050704B"/>
    <w:rsid w:val="00533849"/>
    <w:rsid w:val="00582B22"/>
    <w:rsid w:val="005A2127"/>
    <w:rsid w:val="005D5981"/>
    <w:rsid w:val="005E3AA9"/>
    <w:rsid w:val="005F22A3"/>
    <w:rsid w:val="0061570F"/>
    <w:rsid w:val="006175E0"/>
    <w:rsid w:val="0067263C"/>
    <w:rsid w:val="006B12B8"/>
    <w:rsid w:val="006B7EB1"/>
    <w:rsid w:val="0070611E"/>
    <w:rsid w:val="007518CC"/>
    <w:rsid w:val="007645CB"/>
    <w:rsid w:val="00790EC8"/>
    <w:rsid w:val="00797C03"/>
    <w:rsid w:val="007A013D"/>
    <w:rsid w:val="007C13E4"/>
    <w:rsid w:val="008005B1"/>
    <w:rsid w:val="0080071E"/>
    <w:rsid w:val="00804102"/>
    <w:rsid w:val="00817150"/>
    <w:rsid w:val="00820463"/>
    <w:rsid w:val="00832F21"/>
    <w:rsid w:val="00833CFD"/>
    <w:rsid w:val="00835763"/>
    <w:rsid w:val="00837FED"/>
    <w:rsid w:val="0084414C"/>
    <w:rsid w:val="00846B5F"/>
    <w:rsid w:val="00883289"/>
    <w:rsid w:val="008A3D14"/>
    <w:rsid w:val="008A4456"/>
    <w:rsid w:val="008A6734"/>
    <w:rsid w:val="008C563B"/>
    <w:rsid w:val="008C72C5"/>
    <w:rsid w:val="008F7BEF"/>
    <w:rsid w:val="00903470"/>
    <w:rsid w:val="009120D2"/>
    <w:rsid w:val="00926900"/>
    <w:rsid w:val="009419CD"/>
    <w:rsid w:val="00942BE6"/>
    <w:rsid w:val="00942FAF"/>
    <w:rsid w:val="00943965"/>
    <w:rsid w:val="00952025"/>
    <w:rsid w:val="00983E27"/>
    <w:rsid w:val="00994F9C"/>
    <w:rsid w:val="009B4328"/>
    <w:rsid w:val="009C02D4"/>
    <w:rsid w:val="009C30E2"/>
    <w:rsid w:val="009C6AE7"/>
    <w:rsid w:val="00A02119"/>
    <w:rsid w:val="00A0518E"/>
    <w:rsid w:val="00A45D95"/>
    <w:rsid w:val="00A4670D"/>
    <w:rsid w:val="00A80441"/>
    <w:rsid w:val="00A86EF3"/>
    <w:rsid w:val="00A94C34"/>
    <w:rsid w:val="00AB36D2"/>
    <w:rsid w:val="00AD695E"/>
    <w:rsid w:val="00B3190D"/>
    <w:rsid w:val="00B42F2F"/>
    <w:rsid w:val="00B45FDB"/>
    <w:rsid w:val="00B55058"/>
    <w:rsid w:val="00BB5A70"/>
    <w:rsid w:val="00BC1DFF"/>
    <w:rsid w:val="00BD4913"/>
    <w:rsid w:val="00BE54F0"/>
    <w:rsid w:val="00BF5C85"/>
    <w:rsid w:val="00C04A86"/>
    <w:rsid w:val="00C55104"/>
    <w:rsid w:val="00CA62F4"/>
    <w:rsid w:val="00CE126A"/>
    <w:rsid w:val="00D2185D"/>
    <w:rsid w:val="00D465C0"/>
    <w:rsid w:val="00D51280"/>
    <w:rsid w:val="00D53389"/>
    <w:rsid w:val="00D66118"/>
    <w:rsid w:val="00D92EDA"/>
    <w:rsid w:val="00D94770"/>
    <w:rsid w:val="00DA0E54"/>
    <w:rsid w:val="00DB02F8"/>
    <w:rsid w:val="00DB2108"/>
    <w:rsid w:val="00DC287B"/>
    <w:rsid w:val="00DC6E27"/>
    <w:rsid w:val="00E115F7"/>
    <w:rsid w:val="00E13516"/>
    <w:rsid w:val="00E27DC3"/>
    <w:rsid w:val="00E36B76"/>
    <w:rsid w:val="00E56A34"/>
    <w:rsid w:val="00E574ED"/>
    <w:rsid w:val="00E67CE3"/>
    <w:rsid w:val="00EA02D3"/>
    <w:rsid w:val="00EA2ECA"/>
    <w:rsid w:val="00EA7F21"/>
    <w:rsid w:val="00F371DB"/>
    <w:rsid w:val="00F45FD4"/>
    <w:rsid w:val="00FC5214"/>
    <w:rsid w:val="00FD1D38"/>
    <w:rsid w:val="00FF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11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0611E"/>
    <w:pPr>
      <w:keepNext/>
      <w:jc w:val="center"/>
      <w:outlineLvl w:val="0"/>
    </w:pPr>
    <w:rPr>
      <w:sz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0611E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0611E"/>
    <w:pPr>
      <w:keepNext/>
      <w:outlineLvl w:val="2"/>
    </w:pPr>
    <w:rPr>
      <w:b/>
      <w:bCs/>
      <w:i/>
      <w:iCs/>
      <w:sz w:val="4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0611E"/>
    <w:pPr>
      <w:keepNext/>
      <w:jc w:val="center"/>
      <w:outlineLvl w:val="3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B7EB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B7E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B7EB1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B7EB1"/>
    <w:rPr>
      <w:rFonts w:ascii="Calibri" w:hAnsi="Calibri" w:cs="Times New Roman"/>
      <w:b/>
      <w:bCs/>
      <w:sz w:val="28"/>
      <w:szCs w:val="28"/>
    </w:rPr>
  </w:style>
  <w:style w:type="paragraph" w:styleId="NoSpacing">
    <w:name w:val="No Spacing"/>
    <w:uiPriority w:val="99"/>
    <w:qFormat/>
    <w:rsid w:val="008C563B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692</Words>
  <Characters>3945</Characters>
  <Application>Microsoft Office Outlook</Application>
  <DocSecurity>0</DocSecurity>
  <Lines>0</Lines>
  <Paragraphs>0</Paragraphs>
  <ScaleCrop>false</ScaleCrop>
  <Company>RME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УЧИТЕЛЕЙ МУРАТОВСКОЙ СРЕДНЕЙ ОБЩЕОБРАЗОВАТЕЛЬНОЙ ШКОЛЫ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Рушания</cp:lastModifiedBy>
  <cp:revision>2</cp:revision>
  <cp:lastPrinted>2018-09-13T05:38:00Z</cp:lastPrinted>
  <dcterms:created xsi:type="dcterms:W3CDTF">2019-09-11T09:21:00Z</dcterms:created>
  <dcterms:modified xsi:type="dcterms:W3CDTF">2019-09-11T09:21:00Z</dcterms:modified>
</cp:coreProperties>
</file>